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F211" w14:textId="6966BBAF" w:rsidR="00190A9F" w:rsidRPr="00A65032" w:rsidRDefault="00190A9F" w:rsidP="00190A9F">
      <w:pPr>
        <w:rPr>
          <w:b/>
          <w:bCs/>
          <w:sz w:val="32"/>
          <w:szCs w:val="32"/>
          <w:lang w:eastAsia="ja-JP"/>
        </w:rPr>
      </w:pPr>
      <w:r w:rsidRPr="00A65032">
        <w:rPr>
          <w:rFonts w:hint="eastAsia"/>
          <w:b/>
          <w:bCs/>
          <w:sz w:val="32"/>
          <w:szCs w:val="32"/>
          <w:lang w:eastAsia="ja-JP"/>
        </w:rPr>
        <w:t>チャレンジ選抜入試に出願される際は、２ページ目</w:t>
      </w:r>
      <w:r w:rsidR="00A65032" w:rsidRPr="00A65032">
        <w:rPr>
          <w:rFonts w:hint="eastAsia"/>
          <w:b/>
          <w:bCs/>
          <w:sz w:val="32"/>
          <w:szCs w:val="32"/>
          <w:lang w:eastAsia="ja-JP"/>
        </w:rPr>
        <w:t>の『入学手続期間延長願』</w:t>
      </w:r>
      <w:r w:rsidR="00692606">
        <w:rPr>
          <w:rFonts w:hint="eastAsia"/>
          <w:b/>
          <w:bCs/>
          <w:sz w:val="32"/>
          <w:szCs w:val="32"/>
          <w:lang w:eastAsia="ja-JP"/>
        </w:rPr>
        <w:t>の提出をお願いします。</w:t>
      </w:r>
    </w:p>
    <w:p w14:paraId="66B8C71A" w14:textId="77777777" w:rsidR="00190A9F" w:rsidRDefault="00190A9F" w:rsidP="00190A9F">
      <w:pPr>
        <w:rPr>
          <w:sz w:val="28"/>
          <w:szCs w:val="28"/>
          <w:lang w:eastAsia="ja-JP"/>
        </w:rPr>
      </w:pPr>
    </w:p>
    <w:p w14:paraId="5A192482" w14:textId="28CE5029" w:rsidR="00190A9F" w:rsidRPr="00A65032" w:rsidRDefault="00A65032" w:rsidP="00190A9F">
      <w:pPr>
        <w:ind w:firstLineChars="100" w:firstLine="281"/>
        <w:rPr>
          <w:b/>
          <w:bCs/>
          <w:sz w:val="28"/>
          <w:szCs w:val="28"/>
          <w:lang w:eastAsia="ja-JP"/>
        </w:rPr>
      </w:pPr>
      <w:r w:rsidRPr="00A65032">
        <w:rPr>
          <w:rFonts w:hint="eastAsia"/>
          <w:b/>
          <w:bCs/>
          <w:sz w:val="28"/>
          <w:szCs w:val="28"/>
          <w:lang w:eastAsia="ja-JP"/>
        </w:rPr>
        <w:t>＜</w:t>
      </w:r>
      <w:r w:rsidR="00190A9F" w:rsidRPr="00A65032">
        <w:rPr>
          <w:rFonts w:hint="eastAsia"/>
          <w:b/>
          <w:bCs/>
          <w:sz w:val="28"/>
          <w:szCs w:val="28"/>
          <w:lang w:eastAsia="ja-JP"/>
        </w:rPr>
        <w:t>手続きの流れ</w:t>
      </w:r>
      <w:r w:rsidRPr="00A65032">
        <w:rPr>
          <w:rFonts w:hint="eastAsia"/>
          <w:b/>
          <w:bCs/>
          <w:sz w:val="28"/>
          <w:szCs w:val="28"/>
          <w:lang w:eastAsia="ja-JP"/>
        </w:rPr>
        <w:t>＞</w:t>
      </w:r>
    </w:p>
    <w:p w14:paraId="1D3907EA" w14:textId="08C5D5F0" w:rsidR="00190A9F" w:rsidRDefault="00190A9F" w:rsidP="00190A9F">
      <w:pPr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①　長崎県公立高等学校入学者選抜</w:t>
      </w:r>
    </w:p>
    <w:p w14:paraId="10FE91EF" w14:textId="4A02F63C" w:rsidR="00190A9F" w:rsidRDefault="00190A9F" w:rsidP="00190A9F">
      <w:pPr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zh-TW"/>
        </w:rPr>
        <w:t xml:space="preserve">　　一般選抜合格発表：３月５日（</w:t>
      </w:r>
      <w:r w:rsidR="000071E5">
        <w:rPr>
          <w:rFonts w:hint="eastAsia"/>
          <w:sz w:val="28"/>
          <w:szCs w:val="28"/>
          <w:lang w:eastAsia="zh-TW"/>
        </w:rPr>
        <w:t>木</w:t>
      </w:r>
      <w:r>
        <w:rPr>
          <w:rFonts w:hint="eastAsia"/>
          <w:sz w:val="28"/>
          <w:szCs w:val="28"/>
          <w:lang w:eastAsia="zh-TW"/>
        </w:rPr>
        <w:t>）</w:t>
      </w:r>
    </w:p>
    <w:p w14:paraId="39669DBC" w14:textId="77777777" w:rsidR="00190A9F" w:rsidRDefault="00190A9F" w:rsidP="00190A9F">
      <w:pPr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　　</w:t>
      </w:r>
    </w:p>
    <w:p w14:paraId="6730B977" w14:textId="05E1F030" w:rsidR="00190A9F" w:rsidRPr="00B30EA9" w:rsidRDefault="00190A9F" w:rsidP="00B30EA9">
      <w:pPr>
        <w:ind w:left="560" w:hangingChars="200" w:hanging="56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②　</w:t>
      </w:r>
      <w:r w:rsidR="00A65032">
        <w:rPr>
          <w:rFonts w:hint="eastAsia"/>
          <w:sz w:val="28"/>
          <w:szCs w:val="28"/>
          <w:lang w:eastAsia="ja-JP"/>
        </w:rPr>
        <w:t>３月５日（</w:t>
      </w:r>
      <w:r w:rsidR="000071E5">
        <w:rPr>
          <w:rFonts w:hint="eastAsia"/>
          <w:sz w:val="28"/>
          <w:szCs w:val="28"/>
          <w:lang w:eastAsia="ja-JP"/>
        </w:rPr>
        <w:t>木</w:t>
      </w:r>
      <w:r w:rsidR="00A65032">
        <w:rPr>
          <w:rFonts w:hint="eastAsia"/>
          <w:sz w:val="28"/>
          <w:szCs w:val="28"/>
          <w:lang w:eastAsia="ja-JP"/>
        </w:rPr>
        <w:t>）～</w:t>
      </w:r>
      <w:r w:rsidR="000071E5">
        <w:rPr>
          <w:rFonts w:hint="eastAsia"/>
          <w:sz w:val="28"/>
          <w:szCs w:val="28"/>
          <w:lang w:eastAsia="ja-JP"/>
        </w:rPr>
        <w:t xml:space="preserve">　</w:t>
      </w:r>
      <w:r>
        <w:rPr>
          <w:rFonts w:hint="eastAsia"/>
          <w:sz w:val="28"/>
          <w:szCs w:val="28"/>
          <w:lang w:eastAsia="ja-JP"/>
        </w:rPr>
        <w:t>３月７日（金）１６：００</w:t>
      </w:r>
      <w:r w:rsidR="00DA6D1D">
        <w:rPr>
          <w:rFonts w:hint="eastAsia"/>
          <w:sz w:val="28"/>
          <w:szCs w:val="28"/>
          <w:lang w:eastAsia="ja-JP"/>
        </w:rPr>
        <w:t>までに</w:t>
      </w:r>
      <w:r>
        <w:rPr>
          <w:rFonts w:hint="eastAsia"/>
          <w:sz w:val="28"/>
          <w:szCs w:val="28"/>
          <w:lang w:eastAsia="ja-JP"/>
        </w:rPr>
        <w:t>チャレンジ選抜を受験</w:t>
      </w:r>
      <w:r w:rsidR="00A65032">
        <w:rPr>
          <w:rFonts w:hint="eastAsia"/>
          <w:sz w:val="28"/>
          <w:szCs w:val="28"/>
          <w:lang w:eastAsia="ja-JP"/>
        </w:rPr>
        <w:t>する旨を</w:t>
      </w:r>
      <w:r w:rsidR="00A65032" w:rsidRPr="00DA6D1D">
        <w:rPr>
          <w:rFonts w:hint="eastAsia"/>
          <w:b/>
          <w:bCs/>
          <w:sz w:val="28"/>
          <w:szCs w:val="28"/>
          <w:u w:val="single"/>
          <w:lang w:eastAsia="ja-JP"/>
        </w:rPr>
        <w:t>電話</w:t>
      </w:r>
      <w:r w:rsidR="00B30EA9">
        <w:rPr>
          <w:rFonts w:hint="eastAsia"/>
          <w:sz w:val="28"/>
          <w:szCs w:val="28"/>
          <w:lang w:eastAsia="ja-JP"/>
        </w:rPr>
        <w:t>で</w:t>
      </w:r>
      <w:r w:rsidR="00A65032">
        <w:rPr>
          <w:rFonts w:hint="eastAsia"/>
          <w:sz w:val="28"/>
          <w:szCs w:val="28"/>
          <w:lang w:eastAsia="ja-JP"/>
        </w:rPr>
        <w:t>お知らせください。</w:t>
      </w:r>
      <w:r w:rsidR="00B30EA9">
        <w:rPr>
          <w:rFonts w:hint="eastAsia"/>
          <w:sz w:val="28"/>
          <w:szCs w:val="28"/>
          <w:lang w:eastAsia="ja-JP"/>
        </w:rPr>
        <w:t>また、２ページ目の「入学手続期間延長願」の用紙を記入し</w:t>
      </w:r>
      <w:r w:rsidR="00B30EA9" w:rsidRPr="00B30EA9">
        <w:rPr>
          <w:rFonts w:hint="eastAsia"/>
          <w:b/>
          <w:bCs/>
          <w:sz w:val="28"/>
          <w:szCs w:val="28"/>
          <w:u w:val="single"/>
          <w:lang w:eastAsia="ja-JP"/>
        </w:rPr>
        <w:t>FAX</w:t>
      </w:r>
      <w:r w:rsidR="00B30EA9">
        <w:rPr>
          <w:rFonts w:hint="eastAsia"/>
          <w:sz w:val="28"/>
          <w:szCs w:val="28"/>
          <w:lang w:eastAsia="ja-JP"/>
        </w:rPr>
        <w:t>で送信した後、ご郵送ください。</w:t>
      </w:r>
      <w:r w:rsidR="00B30EA9" w:rsidRPr="00B30EA9">
        <w:rPr>
          <w:rFonts w:hint="eastAsia"/>
          <w:b/>
          <w:bCs/>
          <w:sz w:val="28"/>
          <w:szCs w:val="28"/>
          <w:u w:val="wave"/>
          <w:lang w:eastAsia="ja-JP"/>
        </w:rPr>
        <w:t>郵送した文書の到着は、翌週で構いません。</w:t>
      </w:r>
    </w:p>
    <w:p w14:paraId="79FA7D70" w14:textId="77777777" w:rsidR="00692606" w:rsidRDefault="00A65032" w:rsidP="00190A9F">
      <w:pPr>
        <w:ind w:left="560" w:hangingChars="200" w:hanging="56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　　活水高等学校</w:t>
      </w:r>
      <w:r w:rsidR="00692606">
        <w:rPr>
          <w:rFonts w:hint="eastAsia"/>
          <w:sz w:val="28"/>
          <w:szCs w:val="28"/>
          <w:lang w:eastAsia="ja-JP"/>
        </w:rPr>
        <w:t>（事務室）</w:t>
      </w:r>
    </w:p>
    <w:p w14:paraId="10D7D8F8" w14:textId="4B724629" w:rsidR="00A65032" w:rsidRDefault="00A65032" w:rsidP="00692606">
      <w:pPr>
        <w:ind w:leftChars="200" w:left="440" w:firstLineChars="500" w:firstLine="1400"/>
        <w:rPr>
          <w:color w:val="000000" w:themeColor="text1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ja-JP"/>
        </w:rPr>
        <w:t xml:space="preserve">　　</w:t>
      </w:r>
      <w:r w:rsidR="000264F3">
        <w:rPr>
          <w:rFonts w:hint="eastAsia"/>
          <w:color w:val="000000" w:themeColor="text1"/>
          <w:sz w:val="28"/>
          <w:szCs w:val="28"/>
          <w:lang w:eastAsia="zh-TW"/>
        </w:rPr>
        <w:t>電話</w:t>
      </w:r>
      <w:r w:rsidR="00DA6D1D">
        <w:rPr>
          <w:rFonts w:hint="eastAsia"/>
          <w:color w:val="000000" w:themeColor="text1"/>
          <w:sz w:val="28"/>
          <w:szCs w:val="28"/>
          <w:lang w:eastAsia="zh-TW"/>
        </w:rPr>
        <w:t xml:space="preserve">　</w:t>
      </w:r>
      <w:r>
        <w:rPr>
          <w:rFonts w:hint="eastAsia"/>
          <w:color w:val="000000" w:themeColor="text1"/>
          <w:sz w:val="28"/>
          <w:szCs w:val="28"/>
          <w:lang w:eastAsia="zh-TW"/>
        </w:rPr>
        <w:t xml:space="preserve">０９５－８６１－５１７６　</w:t>
      </w:r>
    </w:p>
    <w:p w14:paraId="0E31D2BE" w14:textId="19AB3D22" w:rsidR="00DA6D1D" w:rsidRPr="00DA6D1D" w:rsidRDefault="00DA6D1D" w:rsidP="00190A9F">
      <w:pPr>
        <w:ind w:left="560" w:hangingChars="200" w:hanging="560"/>
        <w:rPr>
          <w:sz w:val="28"/>
          <w:szCs w:val="28"/>
          <w:lang w:eastAsia="zh-TW"/>
        </w:rPr>
      </w:pPr>
      <w:r>
        <w:rPr>
          <w:rFonts w:hint="eastAsia"/>
          <w:color w:val="000000" w:themeColor="text1"/>
          <w:sz w:val="28"/>
          <w:szCs w:val="28"/>
          <w:lang w:eastAsia="zh-TW"/>
        </w:rPr>
        <w:t xml:space="preserve">　　　　　　　　　</w:t>
      </w:r>
      <w:r w:rsidR="000264F3" w:rsidRPr="000264F3">
        <w:rPr>
          <w:rFonts w:hint="eastAsia"/>
          <w:color w:val="000000" w:themeColor="text1"/>
          <w:spacing w:val="62"/>
          <w:sz w:val="28"/>
          <w:szCs w:val="28"/>
          <w:fitText w:val="560" w:id="-888446720"/>
          <w:lang w:eastAsia="zh-TW"/>
        </w:rPr>
        <w:t>FA</w:t>
      </w:r>
      <w:r w:rsidR="000264F3" w:rsidRPr="000264F3">
        <w:rPr>
          <w:rFonts w:hint="eastAsia"/>
          <w:color w:val="000000" w:themeColor="text1"/>
          <w:sz w:val="28"/>
          <w:szCs w:val="28"/>
          <w:fitText w:val="560" w:id="-888446720"/>
          <w:lang w:eastAsia="zh-TW"/>
        </w:rPr>
        <w:t>X</w:t>
      </w:r>
      <w:r>
        <w:rPr>
          <w:rFonts w:hint="eastAsia"/>
          <w:color w:val="000000" w:themeColor="text1"/>
          <w:sz w:val="28"/>
          <w:szCs w:val="28"/>
          <w:lang w:eastAsia="zh-TW"/>
        </w:rPr>
        <w:t xml:space="preserve">　０９５－８６１－９０１７</w:t>
      </w:r>
    </w:p>
    <w:p w14:paraId="153A83AB" w14:textId="30DFB341" w:rsidR="00DA6D1D" w:rsidRPr="00190A9F" w:rsidRDefault="00DA6D1D" w:rsidP="00B30EA9">
      <w:pPr>
        <w:rPr>
          <w:sz w:val="28"/>
          <w:szCs w:val="28"/>
          <w:lang w:eastAsia="zh-TW"/>
        </w:rPr>
      </w:pPr>
    </w:p>
    <w:p w14:paraId="5A70CDFC" w14:textId="77777777" w:rsidR="00190A9F" w:rsidRDefault="00190A9F" w:rsidP="00190A9F">
      <w:pPr>
        <w:rPr>
          <w:sz w:val="24"/>
          <w:szCs w:val="24"/>
          <w:lang w:eastAsia="zh-TW"/>
        </w:rPr>
      </w:pPr>
    </w:p>
    <w:p w14:paraId="7A08CA8D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0B01A351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1A9EBCD3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6AFE7B90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5F87C552" w14:textId="77777777" w:rsidR="00B30EA9" w:rsidRDefault="00B30EA9" w:rsidP="00190A9F">
      <w:pPr>
        <w:jc w:val="right"/>
        <w:rPr>
          <w:sz w:val="24"/>
          <w:szCs w:val="24"/>
          <w:lang w:eastAsia="zh-TW"/>
        </w:rPr>
      </w:pPr>
    </w:p>
    <w:p w14:paraId="3C21407F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3379E624" w14:textId="77777777" w:rsidR="00190A9F" w:rsidRDefault="00190A9F" w:rsidP="00190A9F">
      <w:pPr>
        <w:jc w:val="right"/>
        <w:rPr>
          <w:sz w:val="24"/>
          <w:szCs w:val="24"/>
          <w:lang w:eastAsia="zh-TW"/>
        </w:rPr>
      </w:pPr>
    </w:p>
    <w:p w14:paraId="342BB408" w14:textId="7102658F" w:rsidR="00110C23" w:rsidRPr="00C81B4B" w:rsidRDefault="00C81B4B" w:rsidP="00190A9F">
      <w:pPr>
        <w:jc w:val="right"/>
        <w:rPr>
          <w:sz w:val="24"/>
          <w:szCs w:val="24"/>
          <w:lang w:eastAsia="zh-TW"/>
        </w:rPr>
      </w:pPr>
      <w:r w:rsidRPr="00C81B4B">
        <w:rPr>
          <w:rFonts w:hint="eastAsia"/>
          <w:sz w:val="24"/>
          <w:szCs w:val="24"/>
          <w:lang w:eastAsia="zh-TW"/>
        </w:rPr>
        <w:lastRenderedPageBreak/>
        <w:t xml:space="preserve">文　書　番　号　　</w:t>
      </w:r>
    </w:p>
    <w:p w14:paraId="535D10A2" w14:textId="44F68C77" w:rsidR="00C81B4B" w:rsidRPr="00C81B4B" w:rsidRDefault="00BC3759" w:rsidP="00C81B4B">
      <w:pPr>
        <w:wordWrap w:val="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２０２</w:t>
      </w:r>
      <w:r w:rsidR="000071E5">
        <w:rPr>
          <w:rFonts w:hint="eastAsia"/>
          <w:sz w:val="24"/>
          <w:szCs w:val="24"/>
          <w:lang w:eastAsia="ja-JP"/>
        </w:rPr>
        <w:t>６</w:t>
      </w:r>
      <w:r w:rsidR="00C81B4B" w:rsidRPr="00C81B4B">
        <w:rPr>
          <w:rFonts w:hint="eastAsia"/>
          <w:sz w:val="24"/>
          <w:szCs w:val="24"/>
          <w:lang w:eastAsia="zh-TW"/>
        </w:rPr>
        <w:t>年３月　　日</w:t>
      </w:r>
    </w:p>
    <w:p w14:paraId="1D7E6AE6" w14:textId="15D7BEA4" w:rsidR="00C81B4B" w:rsidRDefault="00C81B4B" w:rsidP="00C81B4B">
      <w:pPr>
        <w:jc w:val="right"/>
        <w:rPr>
          <w:lang w:eastAsia="zh-TW"/>
        </w:rPr>
      </w:pPr>
    </w:p>
    <w:p w14:paraId="10B95F31" w14:textId="225FDCD4" w:rsidR="00C81B4B" w:rsidRDefault="00C81B4B" w:rsidP="00C81B4B">
      <w:pPr>
        <w:jc w:val="center"/>
        <w:rPr>
          <w:sz w:val="36"/>
          <w:szCs w:val="36"/>
          <w:lang w:eastAsia="zh-TW"/>
        </w:rPr>
      </w:pPr>
      <w:r w:rsidRPr="00C81B4B">
        <w:rPr>
          <w:rFonts w:hint="eastAsia"/>
          <w:sz w:val="36"/>
          <w:szCs w:val="36"/>
          <w:lang w:eastAsia="zh-TW"/>
        </w:rPr>
        <w:t>入学手続期間延長願</w:t>
      </w:r>
    </w:p>
    <w:p w14:paraId="2566D5E6" w14:textId="495305C5" w:rsidR="00692606" w:rsidRPr="00692606" w:rsidRDefault="00692606" w:rsidP="00C81B4B">
      <w:pPr>
        <w:jc w:val="center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</w:t>
      </w:r>
      <w:r w:rsidR="00B30EA9">
        <w:rPr>
          <w:rFonts w:hint="eastAsia"/>
          <w:sz w:val="24"/>
          <w:szCs w:val="24"/>
          <w:lang w:eastAsia="zh-TW"/>
        </w:rPr>
        <w:t xml:space="preserve">　</w:t>
      </w:r>
      <w:r w:rsidRPr="00692606">
        <w:rPr>
          <w:rFonts w:hint="eastAsia"/>
          <w:sz w:val="24"/>
          <w:szCs w:val="24"/>
          <w:lang w:eastAsia="ja-JP"/>
        </w:rPr>
        <w:t>（長崎県内の公立高等学校　チャレンジ選抜</w:t>
      </w:r>
      <w:r w:rsidR="00B30EA9">
        <w:rPr>
          <w:rFonts w:hint="eastAsia"/>
          <w:sz w:val="24"/>
          <w:szCs w:val="24"/>
          <w:lang w:eastAsia="ja-JP"/>
        </w:rPr>
        <w:t>受験者</w:t>
      </w:r>
      <w:r w:rsidRPr="00692606">
        <w:rPr>
          <w:rFonts w:hint="eastAsia"/>
          <w:sz w:val="24"/>
          <w:szCs w:val="24"/>
          <w:lang w:eastAsia="ja-JP"/>
        </w:rPr>
        <w:t>用）</w:t>
      </w:r>
    </w:p>
    <w:p w14:paraId="52A786A8" w14:textId="7FE5CC78" w:rsidR="00C81B4B" w:rsidRPr="00692606" w:rsidRDefault="00C81B4B" w:rsidP="00C81B4B">
      <w:pPr>
        <w:jc w:val="center"/>
        <w:rPr>
          <w:sz w:val="36"/>
          <w:szCs w:val="36"/>
          <w:lang w:eastAsia="ja-JP"/>
        </w:rPr>
      </w:pPr>
    </w:p>
    <w:p w14:paraId="2DE217F3" w14:textId="402037E6" w:rsidR="00C81B4B" w:rsidRPr="00C81B4B" w:rsidRDefault="00C81B4B" w:rsidP="00C81B4B">
      <w:pPr>
        <w:rPr>
          <w:sz w:val="28"/>
          <w:szCs w:val="28"/>
          <w:lang w:eastAsia="ja-JP"/>
        </w:rPr>
      </w:pPr>
      <w:r w:rsidRPr="00C81B4B">
        <w:rPr>
          <w:rFonts w:hint="eastAsia"/>
          <w:sz w:val="28"/>
          <w:szCs w:val="28"/>
          <w:lang w:eastAsia="ja-JP"/>
        </w:rPr>
        <w:t>活水高等学校長　　様</w:t>
      </w:r>
    </w:p>
    <w:p w14:paraId="2F0D4FC4" w14:textId="2CB9EA8C" w:rsidR="00C81B4B" w:rsidRPr="00C81B4B" w:rsidRDefault="00C81B4B" w:rsidP="00C81B4B">
      <w:pPr>
        <w:rPr>
          <w:sz w:val="28"/>
          <w:szCs w:val="28"/>
          <w:lang w:eastAsia="ja-JP"/>
        </w:rPr>
      </w:pPr>
    </w:p>
    <w:p w14:paraId="7367B640" w14:textId="4696EC33" w:rsidR="00C81B4B" w:rsidRDefault="00C81B4B" w:rsidP="00C81B4B">
      <w:pPr>
        <w:jc w:val="right"/>
        <w:rPr>
          <w:sz w:val="28"/>
          <w:szCs w:val="28"/>
          <w:bdr w:val="single" w:sz="4" w:space="0" w:color="auto"/>
          <w:lang w:eastAsia="ja-JP"/>
        </w:rPr>
      </w:pPr>
      <w:r w:rsidRPr="00C81B4B">
        <w:rPr>
          <w:rFonts w:hint="eastAsia"/>
          <w:sz w:val="28"/>
          <w:szCs w:val="28"/>
          <w:lang w:eastAsia="ja-JP"/>
        </w:rPr>
        <w:t xml:space="preserve">中学校長　　</w:t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C81B4B">
        <w:rPr>
          <w:rFonts w:hint="eastAsia"/>
          <w:sz w:val="28"/>
          <w:szCs w:val="28"/>
          <w:bdr w:val="single" w:sz="4" w:space="0" w:color="auto"/>
          <w:lang w:eastAsia="ja-JP"/>
        </w:rPr>
        <w:t>印</w:t>
      </w:r>
    </w:p>
    <w:p w14:paraId="26F0404A" w14:textId="69DF0F9A" w:rsidR="00C81B4B" w:rsidRDefault="00C81B4B" w:rsidP="00454325">
      <w:pPr>
        <w:ind w:right="560"/>
        <w:jc w:val="right"/>
        <w:rPr>
          <w:sz w:val="28"/>
          <w:szCs w:val="28"/>
          <w:bdr w:val="single" w:sz="4" w:space="0" w:color="auto"/>
          <w:lang w:eastAsia="ja-JP"/>
        </w:rPr>
      </w:pPr>
    </w:p>
    <w:p w14:paraId="68523D97" w14:textId="067DD50C" w:rsidR="00C81B4B" w:rsidRDefault="00C81B4B" w:rsidP="00C81B4B">
      <w:pPr>
        <w:rPr>
          <w:sz w:val="24"/>
          <w:szCs w:val="24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　</w:t>
      </w:r>
      <w:r w:rsidRPr="00C81B4B">
        <w:rPr>
          <w:rFonts w:hint="eastAsia"/>
          <w:sz w:val="24"/>
          <w:szCs w:val="24"/>
          <w:lang w:eastAsia="ja-JP"/>
        </w:rPr>
        <w:t>貴校より合格の通知をいただいています本校生徒（卒業生）について、</w:t>
      </w:r>
      <w:r>
        <w:rPr>
          <w:rFonts w:hint="eastAsia"/>
          <w:sz w:val="24"/>
          <w:szCs w:val="24"/>
          <w:lang w:eastAsia="ja-JP"/>
        </w:rPr>
        <w:t>下記の理由により、３月</w:t>
      </w:r>
      <w:r w:rsidR="009F3141">
        <w:rPr>
          <w:rFonts w:hint="eastAsia"/>
          <w:sz w:val="24"/>
          <w:szCs w:val="24"/>
          <w:lang w:eastAsia="ja-JP"/>
        </w:rPr>
        <w:t>１</w:t>
      </w:r>
      <w:r w:rsidR="000071E5">
        <w:rPr>
          <w:rFonts w:hint="eastAsia"/>
          <w:sz w:val="24"/>
          <w:szCs w:val="24"/>
          <w:lang w:eastAsia="ja-JP"/>
        </w:rPr>
        <w:t>７</w:t>
      </w:r>
      <w:r>
        <w:rPr>
          <w:rFonts w:hint="eastAsia"/>
          <w:sz w:val="24"/>
          <w:szCs w:val="24"/>
          <w:lang w:eastAsia="ja-JP"/>
        </w:rPr>
        <w:t>日</w:t>
      </w:r>
      <w:r w:rsidR="005D166D">
        <w:rPr>
          <w:rFonts w:hint="eastAsia"/>
          <w:sz w:val="24"/>
          <w:szCs w:val="24"/>
          <w:lang w:eastAsia="ja-JP"/>
        </w:rPr>
        <w:t>（</w:t>
      </w:r>
      <w:r w:rsidR="000071E5">
        <w:rPr>
          <w:rFonts w:hint="eastAsia"/>
          <w:sz w:val="24"/>
          <w:szCs w:val="24"/>
          <w:lang w:eastAsia="ja-JP"/>
        </w:rPr>
        <w:t>火）</w:t>
      </w:r>
      <w:r w:rsidR="009F3141">
        <w:rPr>
          <w:rFonts w:hint="eastAsia"/>
          <w:sz w:val="24"/>
          <w:szCs w:val="24"/>
          <w:lang w:eastAsia="ja-JP"/>
        </w:rPr>
        <w:t>１６時</w:t>
      </w:r>
      <w:r w:rsidR="005D166D">
        <w:rPr>
          <w:rFonts w:hint="eastAsia"/>
          <w:sz w:val="24"/>
          <w:szCs w:val="24"/>
          <w:lang w:eastAsia="ja-JP"/>
        </w:rPr>
        <w:t>まで入学手続き期間を延長してくださいますようお願いします。</w:t>
      </w:r>
    </w:p>
    <w:p w14:paraId="1CB7E486" w14:textId="08276133" w:rsidR="005D166D" w:rsidRDefault="005D166D" w:rsidP="00C81B4B">
      <w:pPr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</w:t>
      </w:r>
      <w:r w:rsidR="009F3141">
        <w:rPr>
          <w:rFonts w:hint="eastAsia"/>
          <w:sz w:val="24"/>
          <w:szCs w:val="24"/>
          <w:lang w:eastAsia="ja-JP"/>
        </w:rPr>
        <w:t>チャレンジ選抜</w:t>
      </w:r>
      <w:r>
        <w:rPr>
          <w:rFonts w:hint="eastAsia"/>
          <w:sz w:val="24"/>
          <w:szCs w:val="24"/>
          <w:lang w:eastAsia="ja-JP"/>
        </w:rPr>
        <w:t>に不合格だった場合は、必ず手続きをします。また、合格して手続きをしない場合も必ず連絡をします。</w:t>
      </w:r>
    </w:p>
    <w:p w14:paraId="64090E3B" w14:textId="4A73E924" w:rsidR="005D166D" w:rsidRDefault="005D166D" w:rsidP="00C81B4B">
      <w:pPr>
        <w:rPr>
          <w:sz w:val="24"/>
          <w:szCs w:val="24"/>
          <w:lang w:eastAsia="ja-JP"/>
        </w:rPr>
      </w:pPr>
    </w:p>
    <w:tbl>
      <w:tblPr>
        <w:tblStyle w:val="a3"/>
        <w:tblW w:w="9583" w:type="dxa"/>
        <w:tblLook w:val="04A0" w:firstRow="1" w:lastRow="0" w:firstColumn="1" w:lastColumn="0" w:noHBand="0" w:noVBand="1"/>
      </w:tblPr>
      <w:tblGrid>
        <w:gridCol w:w="653"/>
        <w:gridCol w:w="2007"/>
        <w:gridCol w:w="4678"/>
        <w:gridCol w:w="1275"/>
        <w:gridCol w:w="970"/>
      </w:tblGrid>
      <w:tr w:rsidR="00454325" w:rsidRPr="005D166D" w14:paraId="406DC3DC" w14:textId="77777777" w:rsidTr="00FE0F94">
        <w:tc>
          <w:tcPr>
            <w:tcW w:w="653" w:type="dxa"/>
            <w:vMerge w:val="restart"/>
            <w:textDirection w:val="tbRlV"/>
          </w:tcPr>
          <w:p w14:paraId="664F8D5D" w14:textId="609ED562" w:rsidR="00454325" w:rsidRPr="005D166D" w:rsidRDefault="00454325" w:rsidP="005D166D">
            <w:pPr>
              <w:ind w:left="113" w:right="113"/>
              <w:rPr>
                <w:sz w:val="32"/>
                <w:szCs w:val="32"/>
                <w:lang w:eastAsia="ja-JP"/>
              </w:rPr>
            </w:pPr>
            <w:r w:rsidRPr="005D166D">
              <w:rPr>
                <w:rFonts w:hint="eastAsia"/>
                <w:sz w:val="32"/>
                <w:szCs w:val="32"/>
                <w:lang w:eastAsia="ja-JP"/>
              </w:rPr>
              <w:t>志</w:t>
            </w:r>
            <w:r>
              <w:rPr>
                <w:rFonts w:hint="eastAsia"/>
                <w:sz w:val="32"/>
                <w:szCs w:val="32"/>
                <w:lang w:eastAsia="ja-JP"/>
              </w:rPr>
              <w:t xml:space="preserve"> </w:t>
            </w:r>
            <w:r w:rsidRPr="005D166D">
              <w:rPr>
                <w:rFonts w:hint="eastAsia"/>
                <w:sz w:val="32"/>
                <w:szCs w:val="32"/>
                <w:lang w:eastAsia="ja-JP"/>
              </w:rPr>
              <w:t>願</w:t>
            </w:r>
            <w:r>
              <w:rPr>
                <w:rFonts w:hint="eastAsia"/>
                <w:sz w:val="32"/>
                <w:szCs w:val="32"/>
                <w:lang w:eastAsia="ja-JP"/>
              </w:rPr>
              <w:t xml:space="preserve"> </w:t>
            </w:r>
            <w:r w:rsidRPr="005D166D">
              <w:rPr>
                <w:rFonts w:hint="eastAsia"/>
                <w:sz w:val="32"/>
                <w:szCs w:val="32"/>
                <w:lang w:eastAsia="ja-JP"/>
              </w:rPr>
              <w:t>者</w:t>
            </w:r>
          </w:p>
        </w:tc>
        <w:tc>
          <w:tcPr>
            <w:tcW w:w="2007" w:type="dxa"/>
            <w:vAlign w:val="center"/>
          </w:tcPr>
          <w:p w14:paraId="14EF11C3" w14:textId="363423B6" w:rsidR="00454325" w:rsidRPr="005D166D" w:rsidRDefault="00454325" w:rsidP="005D166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受験番号</w:t>
            </w:r>
          </w:p>
        </w:tc>
        <w:tc>
          <w:tcPr>
            <w:tcW w:w="6923" w:type="dxa"/>
            <w:gridSpan w:val="3"/>
          </w:tcPr>
          <w:p w14:paraId="632B4D89" w14:textId="77777777" w:rsidR="00454325" w:rsidRDefault="00454325" w:rsidP="00C81B4B">
            <w:pPr>
              <w:rPr>
                <w:sz w:val="32"/>
                <w:szCs w:val="32"/>
              </w:rPr>
            </w:pPr>
          </w:p>
          <w:p w14:paraId="3CFC91AF" w14:textId="77777777" w:rsidR="00454325" w:rsidRPr="005D166D" w:rsidRDefault="00454325" w:rsidP="00C81B4B">
            <w:pPr>
              <w:rPr>
                <w:sz w:val="32"/>
                <w:szCs w:val="32"/>
              </w:rPr>
            </w:pPr>
          </w:p>
        </w:tc>
      </w:tr>
      <w:tr w:rsidR="005D166D" w:rsidRPr="005D166D" w14:paraId="2FB05993" w14:textId="77777777" w:rsidTr="00454325">
        <w:tc>
          <w:tcPr>
            <w:tcW w:w="653" w:type="dxa"/>
            <w:vMerge/>
          </w:tcPr>
          <w:p w14:paraId="4DFFAE3B" w14:textId="77777777" w:rsidR="005D166D" w:rsidRPr="005D166D" w:rsidRDefault="005D166D" w:rsidP="00C81B4B">
            <w:pPr>
              <w:rPr>
                <w:sz w:val="32"/>
                <w:szCs w:val="32"/>
              </w:rPr>
            </w:pPr>
          </w:p>
        </w:tc>
        <w:tc>
          <w:tcPr>
            <w:tcW w:w="2007" w:type="dxa"/>
            <w:vAlign w:val="center"/>
          </w:tcPr>
          <w:p w14:paraId="64CBE912" w14:textId="279CFB84" w:rsidR="005D166D" w:rsidRPr="005D166D" w:rsidRDefault="005D166D" w:rsidP="005D166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氏</w:t>
            </w:r>
            <w:r w:rsidR="00454325">
              <w:rPr>
                <w:rFonts w:hint="eastAsia"/>
                <w:sz w:val="32"/>
                <w:szCs w:val="32"/>
                <w:lang w:eastAsia="ja-JP"/>
              </w:rPr>
              <w:t xml:space="preserve">　　</w:t>
            </w:r>
            <w:r>
              <w:rPr>
                <w:rFonts w:hint="eastAsia"/>
                <w:sz w:val="32"/>
                <w:szCs w:val="32"/>
                <w:lang w:eastAsia="ja-JP"/>
              </w:rPr>
              <w:t>名</w:t>
            </w:r>
          </w:p>
        </w:tc>
        <w:tc>
          <w:tcPr>
            <w:tcW w:w="4678" w:type="dxa"/>
          </w:tcPr>
          <w:p w14:paraId="73A47CA8" w14:textId="77777777" w:rsidR="005D166D" w:rsidRDefault="005D166D" w:rsidP="00C81B4B">
            <w:pPr>
              <w:rPr>
                <w:sz w:val="32"/>
                <w:szCs w:val="32"/>
              </w:rPr>
            </w:pPr>
          </w:p>
          <w:p w14:paraId="7DB936FF" w14:textId="08A9C2D8" w:rsidR="005D166D" w:rsidRPr="005D166D" w:rsidRDefault="005D166D" w:rsidP="00C81B4B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57FBE36" w14:textId="66227C66" w:rsidR="005D166D" w:rsidRPr="005D166D" w:rsidRDefault="00454325" w:rsidP="0045432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性別</w:t>
            </w:r>
          </w:p>
        </w:tc>
        <w:tc>
          <w:tcPr>
            <w:tcW w:w="970" w:type="dxa"/>
            <w:vAlign w:val="center"/>
          </w:tcPr>
          <w:p w14:paraId="50B0F4E8" w14:textId="775F38FA" w:rsidR="005D166D" w:rsidRPr="005D166D" w:rsidRDefault="00454325" w:rsidP="0045432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女</w:t>
            </w:r>
          </w:p>
        </w:tc>
      </w:tr>
      <w:tr w:rsidR="00454325" w:rsidRPr="005D166D" w14:paraId="143C9D9F" w14:textId="77777777" w:rsidTr="00517D54">
        <w:tc>
          <w:tcPr>
            <w:tcW w:w="2660" w:type="dxa"/>
            <w:gridSpan w:val="2"/>
            <w:vAlign w:val="center"/>
          </w:tcPr>
          <w:p w14:paraId="2C41D1FE" w14:textId="1847C1BF" w:rsidR="00454325" w:rsidRPr="005D166D" w:rsidRDefault="00454325" w:rsidP="0045432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理　　由</w:t>
            </w:r>
          </w:p>
        </w:tc>
        <w:tc>
          <w:tcPr>
            <w:tcW w:w="6923" w:type="dxa"/>
            <w:gridSpan w:val="3"/>
            <w:vAlign w:val="center"/>
          </w:tcPr>
          <w:p w14:paraId="552B73F0" w14:textId="278A827C" w:rsidR="00454325" w:rsidRDefault="00454325" w:rsidP="00454325">
            <w:pPr>
              <w:rPr>
                <w:sz w:val="32"/>
                <w:szCs w:val="32"/>
                <w:lang w:eastAsia="ja-JP"/>
              </w:rPr>
            </w:pPr>
            <w:r>
              <w:rPr>
                <w:rFonts w:hint="eastAsia"/>
                <w:sz w:val="32"/>
                <w:szCs w:val="32"/>
                <w:lang w:eastAsia="ja-JP"/>
              </w:rPr>
              <w:t>県立高校の</w:t>
            </w:r>
            <w:r w:rsidR="009F3141">
              <w:rPr>
                <w:rFonts w:hint="eastAsia"/>
                <w:sz w:val="32"/>
                <w:szCs w:val="32"/>
                <w:lang w:eastAsia="ja-JP"/>
              </w:rPr>
              <w:t>チャレンジ選抜</w:t>
            </w:r>
            <w:r>
              <w:rPr>
                <w:rFonts w:hint="eastAsia"/>
                <w:sz w:val="32"/>
                <w:szCs w:val="32"/>
                <w:lang w:eastAsia="ja-JP"/>
              </w:rPr>
              <w:t>を受験するため。</w:t>
            </w:r>
          </w:p>
          <w:p w14:paraId="6E630A2A" w14:textId="77777777" w:rsidR="00454325" w:rsidRDefault="00454325" w:rsidP="00812D0B">
            <w:pPr>
              <w:rPr>
                <w:sz w:val="32"/>
                <w:szCs w:val="32"/>
                <w:lang w:eastAsia="ja-JP"/>
              </w:rPr>
            </w:pPr>
          </w:p>
          <w:p w14:paraId="4931BD6B" w14:textId="77777777" w:rsidR="00812D0B" w:rsidRPr="00812D0B" w:rsidRDefault="00812D0B" w:rsidP="00812D0B">
            <w:pPr>
              <w:rPr>
                <w:sz w:val="32"/>
                <w:szCs w:val="32"/>
                <w:lang w:eastAsia="ja-JP"/>
              </w:rPr>
            </w:pPr>
          </w:p>
        </w:tc>
      </w:tr>
    </w:tbl>
    <w:p w14:paraId="6808335F" w14:textId="673BA4B1" w:rsidR="00454325" w:rsidRPr="00454325" w:rsidRDefault="00454325" w:rsidP="009F3141">
      <w:pPr>
        <w:spacing w:line="240" w:lineRule="auto"/>
        <w:rPr>
          <w:sz w:val="24"/>
          <w:szCs w:val="24"/>
          <w:lang w:eastAsia="ja-JP"/>
        </w:rPr>
      </w:pPr>
    </w:p>
    <w:sectPr w:rsidR="00454325" w:rsidRPr="00454325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509A" w14:textId="77777777" w:rsidR="004E5352" w:rsidRDefault="004E5352" w:rsidP="00812D0B">
      <w:pPr>
        <w:spacing w:after="0" w:line="240" w:lineRule="auto"/>
      </w:pPr>
      <w:r>
        <w:separator/>
      </w:r>
    </w:p>
  </w:endnote>
  <w:endnote w:type="continuationSeparator" w:id="0">
    <w:p w14:paraId="785FF15F" w14:textId="77777777" w:rsidR="004E5352" w:rsidRDefault="004E5352" w:rsidP="0081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C28A" w14:textId="77777777" w:rsidR="004E5352" w:rsidRDefault="004E5352" w:rsidP="00812D0B">
      <w:pPr>
        <w:spacing w:after="0" w:line="240" w:lineRule="auto"/>
      </w:pPr>
      <w:r>
        <w:separator/>
      </w:r>
    </w:p>
  </w:footnote>
  <w:footnote w:type="continuationSeparator" w:id="0">
    <w:p w14:paraId="0868FA5D" w14:textId="77777777" w:rsidR="004E5352" w:rsidRDefault="004E5352" w:rsidP="00812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C10DA"/>
    <w:multiLevelType w:val="hybridMultilevel"/>
    <w:tmpl w:val="7EEA4138"/>
    <w:lvl w:ilvl="0" w:tplc="23BE8FA6">
      <w:start w:val="2"/>
      <w:numFmt w:val="bullet"/>
      <w:lvlText w:val="※"/>
      <w:lvlJc w:val="left"/>
      <w:pPr>
        <w:ind w:left="9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40"/>
      </w:pPr>
      <w:rPr>
        <w:rFonts w:ascii="Wingdings" w:hAnsi="Wingdings" w:hint="default"/>
      </w:rPr>
    </w:lvl>
  </w:abstractNum>
  <w:num w:numId="1" w16cid:durableId="199382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4B"/>
    <w:rsid w:val="000071E5"/>
    <w:rsid w:val="000264F3"/>
    <w:rsid w:val="000A299C"/>
    <w:rsid w:val="000F398F"/>
    <w:rsid w:val="00102AB2"/>
    <w:rsid w:val="00110C23"/>
    <w:rsid w:val="00190A9F"/>
    <w:rsid w:val="003D7B96"/>
    <w:rsid w:val="003F2CF5"/>
    <w:rsid w:val="00406FA3"/>
    <w:rsid w:val="00454325"/>
    <w:rsid w:val="00464C7B"/>
    <w:rsid w:val="004D3908"/>
    <w:rsid w:val="004E5352"/>
    <w:rsid w:val="005D166D"/>
    <w:rsid w:val="00636030"/>
    <w:rsid w:val="00692606"/>
    <w:rsid w:val="006D7A1F"/>
    <w:rsid w:val="00794E37"/>
    <w:rsid w:val="00812D0B"/>
    <w:rsid w:val="00822AE5"/>
    <w:rsid w:val="009A0E9F"/>
    <w:rsid w:val="009F3141"/>
    <w:rsid w:val="00A65032"/>
    <w:rsid w:val="00B30EA9"/>
    <w:rsid w:val="00B94C5C"/>
    <w:rsid w:val="00BC3759"/>
    <w:rsid w:val="00BD2416"/>
    <w:rsid w:val="00C14031"/>
    <w:rsid w:val="00C74D99"/>
    <w:rsid w:val="00C81B4B"/>
    <w:rsid w:val="00D350D6"/>
    <w:rsid w:val="00DA6D1D"/>
    <w:rsid w:val="00E61AF4"/>
    <w:rsid w:val="00F064A6"/>
    <w:rsid w:val="00F56A01"/>
    <w:rsid w:val="00FB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8444C"/>
  <w15:docId w15:val="{18E75158-7F75-4455-925A-86872EF2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D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D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2D0B"/>
  </w:style>
  <w:style w:type="paragraph" w:styleId="a6">
    <w:name w:val="footer"/>
    <w:basedOn w:val="a"/>
    <w:link w:val="a7"/>
    <w:uiPriority w:val="99"/>
    <w:unhideWhenUsed/>
    <w:rsid w:val="00812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2D0B"/>
  </w:style>
  <w:style w:type="paragraph" w:styleId="a8">
    <w:name w:val="List Paragraph"/>
    <w:basedOn w:val="a"/>
    <w:uiPriority w:val="34"/>
    <w:qFormat/>
    <w:rsid w:val="00DA6D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4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中高教職員ProPlus用3</cp:lastModifiedBy>
  <cp:revision>3</cp:revision>
  <cp:lastPrinted>2024-11-14T02:21:00Z</cp:lastPrinted>
  <dcterms:created xsi:type="dcterms:W3CDTF">2024-11-14T08:09:00Z</dcterms:created>
  <dcterms:modified xsi:type="dcterms:W3CDTF">2025-09-25T00:15:00Z</dcterms:modified>
</cp:coreProperties>
</file>